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E7FE0E" w14:textId="77777777" w:rsidR="00BE77FF" w:rsidRDefault="000C274B">
      <w:pPr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A1441CA" wp14:editId="462CA6A4">
                <wp:simplePos x="0" y="0"/>
                <wp:positionH relativeFrom="column">
                  <wp:posOffset>2128975</wp:posOffset>
                </wp:positionH>
                <wp:positionV relativeFrom="paragraph">
                  <wp:posOffset>236711</wp:posOffset>
                </wp:positionV>
                <wp:extent cx="3581400" cy="800723"/>
                <wp:effectExtent l="0" t="0" r="19050" b="19050"/>
                <wp:wrapNone/>
                <wp:docPr id="21915433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8007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127ACC" w14:textId="0D30325E" w:rsidR="00C7234E" w:rsidRDefault="00BE77FF">
                            <w:pPr>
                              <w:rPr>
                                <w:rFonts w:ascii="Roboto" w:hAnsi="Roboto"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</w:rPr>
                              <w:t xml:space="preserve">Intitulé du poste : </w:t>
                            </w:r>
                            <w:r w:rsidR="00313D69">
                              <w:rPr>
                                <w:rFonts w:ascii="Roboto" w:hAnsi="Roboto"/>
                              </w:rPr>
                              <w:t xml:space="preserve">Agent </w:t>
                            </w:r>
                            <w:r w:rsidR="001A2017">
                              <w:rPr>
                                <w:rFonts w:ascii="Roboto" w:hAnsi="Roboto"/>
                              </w:rPr>
                              <w:t>entretien des locaux</w:t>
                            </w:r>
                            <w:r w:rsidR="00313D69">
                              <w:rPr>
                                <w:rFonts w:ascii="Roboto" w:hAnsi="Roboto"/>
                              </w:rPr>
                              <w:t xml:space="preserve"> </w:t>
                            </w:r>
                          </w:p>
                          <w:p w14:paraId="79FDBBFF" w14:textId="77777777" w:rsidR="00BE77FF" w:rsidRPr="00BE77FF" w:rsidRDefault="00BE77FF">
                            <w:pPr>
                              <w:rPr>
                                <w:rFonts w:ascii="Roboto" w:hAnsi="Roboto"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</w:rPr>
                              <w:t>Service de rattachement : ………………………………</w:t>
                            </w:r>
                            <w:r>
                              <w:rPr>
                                <w:rFonts w:ascii="Roboto" w:hAnsi="Roboto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1441C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67.65pt;margin-top:18.65pt;width:282pt;height:63.0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">
                <v:textbox>
                  <w:txbxContent>
                    <w:p w14:paraId="62127ACC" w14:textId="0D30325E" w:rsidR="00C7234E" w:rsidRDefault="00BE77FF">
                      <w:pPr>
                        <w:rPr>
                          <w:rFonts w:ascii="Roboto" w:hAnsi="Roboto"/>
                        </w:rPr>
                      </w:pPr>
                      <w:r w:rsidRPr="00BE77FF">
                        <w:rPr>
                          <w:rFonts w:ascii="Roboto" w:hAnsi="Roboto"/>
                        </w:rPr>
                        <w:t xml:space="preserve">Intitulé du poste : </w:t>
                      </w:r>
                      <w:r w:rsidR="00313D69">
                        <w:rPr>
                          <w:rFonts w:ascii="Roboto" w:hAnsi="Roboto"/>
                        </w:rPr>
                        <w:t xml:space="preserve">Agent </w:t>
                      </w:r>
                      <w:r w:rsidR="001A2017">
                        <w:rPr>
                          <w:rFonts w:ascii="Roboto" w:hAnsi="Roboto"/>
                        </w:rPr>
                        <w:t>entretien des locaux</w:t>
                      </w:r>
                      <w:r w:rsidR="00313D69">
                        <w:rPr>
                          <w:rFonts w:ascii="Roboto" w:hAnsi="Roboto"/>
                        </w:rPr>
                        <w:t xml:space="preserve"> </w:t>
                      </w:r>
                    </w:p>
                    <w:p w14:paraId="79FDBBFF" w14:textId="77777777" w:rsidR="00BE77FF" w:rsidRPr="00BE77FF" w:rsidRDefault="00BE77FF">
                      <w:pPr>
                        <w:rPr>
                          <w:rFonts w:ascii="Roboto" w:hAnsi="Roboto"/>
                        </w:rPr>
                      </w:pPr>
                      <w:r w:rsidRPr="00BE77FF">
                        <w:rPr>
                          <w:rFonts w:ascii="Roboto" w:hAnsi="Roboto"/>
                        </w:rPr>
                        <w:t>Service de rattachement : ………………………………</w:t>
                      </w:r>
                      <w:r>
                        <w:rPr>
                          <w:rFonts w:ascii="Roboto" w:hAnsi="Roboto"/>
                        </w:rPr>
                        <w:t>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A01CDA0" wp14:editId="723A4A1D">
                <wp:simplePos x="0" y="0"/>
                <wp:positionH relativeFrom="column">
                  <wp:posOffset>2014855</wp:posOffset>
                </wp:positionH>
                <wp:positionV relativeFrom="paragraph">
                  <wp:posOffset>60960</wp:posOffset>
                </wp:positionV>
                <wp:extent cx="3867150" cy="1056005"/>
                <wp:effectExtent l="9525" t="11430" r="9525" b="8890"/>
                <wp:wrapNone/>
                <wp:docPr id="3259710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7150" cy="1056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E82E10" id="AutoShape 6" o:spid="_x0000_s1026" style="position:absolute;margin-left:158.65pt;margin-top:4.8pt;width:304.5pt;height:83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"/>
            </w:pict>
          </mc:Fallback>
        </mc:AlternateContent>
      </w:r>
    </w:p>
    <w:p w14:paraId="610A5A58" w14:textId="77777777" w:rsidR="00BE77FF" w:rsidRDefault="000C274B">
      <w:pPr>
        <w:rPr>
          <w:rFonts w:ascii="Roboto" w:hAnsi="Roboto"/>
        </w:rPr>
      </w:pP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13A3651" wp14:editId="71429DF6">
                <wp:simplePos x="0" y="0"/>
                <wp:positionH relativeFrom="column">
                  <wp:posOffset>109855</wp:posOffset>
                </wp:positionH>
                <wp:positionV relativeFrom="paragraph">
                  <wp:posOffset>7620</wp:posOffset>
                </wp:positionV>
                <wp:extent cx="1200150" cy="428625"/>
                <wp:effectExtent l="9525" t="10160" r="9525" b="8890"/>
                <wp:wrapNone/>
                <wp:docPr id="42437566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715683" w14:textId="77777777" w:rsidR="00BE77FF" w:rsidRPr="00BE77FF" w:rsidRDefault="00BE77FF" w:rsidP="001167D9">
                            <w:pPr>
                              <w:shd w:val="clear" w:color="auto" w:fill="0099FF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  <w:r w:rsidRPr="00BE77FF">
                              <w:rPr>
                                <w:rFonts w:ascii="Roboto" w:hAnsi="Roboto"/>
                                <w:b/>
                                <w:bCs/>
                              </w:rPr>
                              <w:t>LOGO COLLECTIVITÉ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3A3651" id="Text Box 9" o:spid="_x0000_s1027" type="#_x0000_t202" style="position:absolute;margin-left:8.65pt;margin-top:.6pt;width:94.5pt;height:33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">
                <v:textbox>
                  <w:txbxContent>
                    <w:p w14:paraId="37715683" w14:textId="77777777" w:rsidR="00BE77FF" w:rsidRPr="00BE77FF" w:rsidRDefault="00BE77FF" w:rsidP="001167D9">
                      <w:pPr>
                        <w:shd w:val="clear" w:color="auto" w:fill="0099FF"/>
                        <w:rPr>
                          <w:rFonts w:ascii="Roboto" w:hAnsi="Roboto"/>
                          <w:b/>
                          <w:bCs/>
                        </w:rPr>
                      </w:pPr>
                      <w:r w:rsidRPr="00BE77FF">
                        <w:rPr>
                          <w:rFonts w:ascii="Roboto" w:hAnsi="Roboto"/>
                          <w:b/>
                          <w:bCs/>
                        </w:rPr>
                        <w:t>LOGO COLLECTIVITÉ</w:t>
                      </w:r>
                    </w:p>
                  </w:txbxContent>
                </v:textbox>
              </v:shape>
            </w:pict>
          </mc:Fallback>
        </mc:AlternateContent>
      </w:r>
    </w:p>
    <w:p w14:paraId="6538C28D" w14:textId="77777777" w:rsidR="00BE77FF" w:rsidRDefault="00BE77FF">
      <w:pPr>
        <w:rPr>
          <w:rFonts w:ascii="Roboto" w:hAnsi="Roboto"/>
        </w:rPr>
      </w:pPr>
    </w:p>
    <w:p w14:paraId="4D8C7A3B" w14:textId="77777777" w:rsidR="00BE77FF" w:rsidRDefault="00BE77FF">
      <w:pPr>
        <w:rPr>
          <w:rFonts w:ascii="Roboto" w:hAnsi="Roboto"/>
        </w:rPr>
      </w:pPr>
    </w:p>
    <w:p w14:paraId="213A0F90" w14:textId="77777777" w:rsidR="00BE77FF" w:rsidRDefault="00BE77FF">
      <w:pPr>
        <w:rPr>
          <w:rFonts w:ascii="Roboto" w:hAnsi="Roboto"/>
        </w:rPr>
      </w:pPr>
    </w:p>
    <w:p w14:paraId="27A48B21" w14:textId="77777777" w:rsidR="001A2017" w:rsidRPr="00BE77FF" w:rsidRDefault="001A2017" w:rsidP="001A2017">
      <w:pPr>
        <w:rPr>
          <w:rFonts w:ascii="Roboto" w:hAnsi="Roboto"/>
        </w:rPr>
      </w:pPr>
      <w:r w:rsidRPr="00DE6EC4">
        <w:rPr>
          <w:rFonts w:ascii="Roboto" w:hAnsi="Roboto"/>
          <w:b/>
          <w:bCs/>
        </w:rPr>
        <w:t>Filière :</w:t>
      </w:r>
      <w:r w:rsidRPr="00BE77FF">
        <w:rPr>
          <w:rFonts w:ascii="Roboto" w:hAnsi="Roboto"/>
        </w:rPr>
        <w:t xml:space="preserve"> </w:t>
      </w:r>
      <w:r>
        <w:rPr>
          <w:rFonts w:ascii="Roboto" w:hAnsi="Roboto"/>
        </w:rPr>
        <w:t>Technique</w:t>
      </w:r>
    </w:p>
    <w:p w14:paraId="6E7A3672" w14:textId="77777777" w:rsidR="001A2017" w:rsidRPr="00BE77FF" w:rsidRDefault="001A2017" w:rsidP="001A2017">
      <w:pPr>
        <w:rPr>
          <w:rFonts w:ascii="Roboto" w:hAnsi="Roboto"/>
        </w:rPr>
      </w:pPr>
      <w:r w:rsidRPr="00DE6EC4">
        <w:rPr>
          <w:rFonts w:ascii="Roboto" w:hAnsi="Roboto"/>
          <w:b/>
          <w:bCs/>
        </w:rPr>
        <w:t>Cadres d’emplois :</w:t>
      </w:r>
      <w:r>
        <w:rPr>
          <w:rFonts w:ascii="Roboto" w:hAnsi="Roboto"/>
        </w:rPr>
        <w:t xml:space="preserve"> </w:t>
      </w:r>
      <w:r w:rsidRPr="00DE6EC4">
        <w:rPr>
          <w:rFonts w:ascii="Roboto" w:hAnsi="Roboto"/>
        </w:rPr>
        <w:t xml:space="preserve">Adjoint technique </w:t>
      </w:r>
    </w:p>
    <w:p w14:paraId="61879BDD" w14:textId="77777777" w:rsidR="001A2017" w:rsidRDefault="001A2017" w:rsidP="001A2017">
      <w:pPr>
        <w:rPr>
          <w:rFonts w:ascii="Roboto" w:hAnsi="Roboto"/>
        </w:rPr>
      </w:pPr>
      <w:r w:rsidRPr="00DE6EC4">
        <w:rPr>
          <w:rFonts w:ascii="Roboto" w:hAnsi="Roboto"/>
          <w:b/>
          <w:bCs/>
        </w:rPr>
        <w:t>Grades :</w:t>
      </w:r>
      <w:r w:rsidRPr="00BE77FF">
        <w:rPr>
          <w:rFonts w:ascii="Roboto" w:hAnsi="Roboto"/>
        </w:rPr>
        <w:t xml:space="preserve"> </w:t>
      </w:r>
      <w:r w:rsidRPr="00DE6EC4">
        <w:rPr>
          <w:rFonts w:ascii="Roboto" w:hAnsi="Roboto"/>
        </w:rPr>
        <w:t xml:space="preserve">Adjoint technique, adjoint technique principal de 2ème classe ou adjoint technique principal de 1ère classe, agent de maîtrise </w:t>
      </w:r>
    </w:p>
    <w:p w14:paraId="2A734F38" w14:textId="77777777" w:rsidR="001A2017" w:rsidRDefault="001A2017" w:rsidP="001A2017">
      <w:pPr>
        <w:rPr>
          <w:rFonts w:ascii="Roboto" w:hAnsi="Roboto"/>
        </w:rPr>
      </w:pPr>
      <w:r w:rsidRPr="00DE6EC4">
        <w:rPr>
          <w:rFonts w:ascii="Roboto" w:hAnsi="Roboto"/>
          <w:b/>
          <w:bCs/>
        </w:rPr>
        <w:t>Catégorie :</w:t>
      </w:r>
      <w:r w:rsidRPr="00BE77FF">
        <w:rPr>
          <w:rFonts w:ascii="Roboto" w:hAnsi="Roboto"/>
        </w:rPr>
        <w:t xml:space="preserve"> </w:t>
      </w:r>
      <w:r>
        <w:rPr>
          <w:rFonts w:ascii="Roboto" w:hAnsi="Roboto"/>
        </w:rPr>
        <w:t>C</w:t>
      </w:r>
    </w:p>
    <w:p w14:paraId="61CF5390" w14:textId="77777777" w:rsidR="00313D69" w:rsidRPr="00A07C10" w:rsidRDefault="00DD4DAC" w:rsidP="00313D69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Missions du poste</w:t>
      </w:r>
    </w:p>
    <w:p w14:paraId="69C59347" w14:textId="77777777" w:rsidR="00BC7CA4" w:rsidRDefault="00BC7CA4" w:rsidP="00BC7CA4">
      <w:pPr>
        <w:spacing w:after="120" w:line="360" w:lineRule="auto"/>
        <w:rPr>
          <w:b/>
          <w:sz w:val="28"/>
        </w:rPr>
      </w:pPr>
      <w:r w:rsidRPr="00A32765">
        <w:rPr>
          <w:b/>
          <w:sz w:val="28"/>
        </w:rPr>
        <w:t xml:space="preserve">MISSIONS PRINCIPALES </w:t>
      </w:r>
    </w:p>
    <w:p w14:paraId="2AD1D215" w14:textId="77777777" w:rsidR="001A2017" w:rsidRPr="005A037D" w:rsidRDefault="001A2017" w:rsidP="001A2017">
      <w:pPr>
        <w:pStyle w:val="Paragraphedeliste"/>
        <w:numPr>
          <w:ilvl w:val="0"/>
          <w:numId w:val="41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Maintient la propreté des locaux administratifs, techniques ou spécialisés (nettoyage des sols, du mobilier, des sanitaires et des cuisines),</w:t>
      </w:r>
    </w:p>
    <w:p w14:paraId="4E7543FF" w14:textId="77777777" w:rsidR="001A2017" w:rsidRPr="005A037D" w:rsidRDefault="001A2017" w:rsidP="001A2017">
      <w:pPr>
        <w:pStyle w:val="Paragraphedeliste"/>
        <w:numPr>
          <w:ilvl w:val="0"/>
          <w:numId w:val="41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Dépoussière les surfaces, trie et évacue les déchets courants,</w:t>
      </w:r>
    </w:p>
    <w:p w14:paraId="03BE7BB6" w14:textId="77777777" w:rsidR="001A2017" w:rsidRPr="005A037D" w:rsidRDefault="001A2017" w:rsidP="001A2017">
      <w:pPr>
        <w:pStyle w:val="Paragraphedeliste"/>
        <w:numPr>
          <w:ilvl w:val="0"/>
          <w:numId w:val="41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Aère les espaces,</w:t>
      </w:r>
    </w:p>
    <w:p w14:paraId="3D9CA213" w14:textId="77777777" w:rsidR="001A2017" w:rsidRPr="005A037D" w:rsidRDefault="001A2017" w:rsidP="001A2017">
      <w:pPr>
        <w:pStyle w:val="Paragraphedeliste"/>
        <w:numPr>
          <w:ilvl w:val="0"/>
          <w:numId w:val="41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Approvisionne les distributeurs de savon, les essuie-mains,</w:t>
      </w:r>
    </w:p>
    <w:p w14:paraId="3D028C24" w14:textId="77777777" w:rsidR="001A2017" w:rsidRPr="005A037D" w:rsidRDefault="001A2017" w:rsidP="001A2017">
      <w:pPr>
        <w:pStyle w:val="Paragraphedeliste"/>
        <w:numPr>
          <w:ilvl w:val="0"/>
          <w:numId w:val="41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Assure la sécurité des utilisateurs des locaux (balisage des zones glissantes, utilisation de produits dangereux…),</w:t>
      </w:r>
    </w:p>
    <w:p w14:paraId="25C727BB" w14:textId="77777777" w:rsidR="001A2017" w:rsidRPr="005A037D" w:rsidRDefault="001A2017" w:rsidP="001A2017">
      <w:pPr>
        <w:pStyle w:val="Paragraphedeliste"/>
        <w:numPr>
          <w:ilvl w:val="0"/>
          <w:numId w:val="41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Nettoie, range et maintient en état le matériel à la fin des opérations,</w:t>
      </w:r>
    </w:p>
    <w:p w14:paraId="644C04ED" w14:textId="77777777" w:rsidR="001A2017" w:rsidRPr="005A037D" w:rsidRDefault="001A2017" w:rsidP="001A2017">
      <w:pPr>
        <w:pStyle w:val="Paragraphedeliste"/>
        <w:numPr>
          <w:ilvl w:val="0"/>
          <w:numId w:val="41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Repère et signale toute anomalie ou dysfonctionnement.</w:t>
      </w:r>
    </w:p>
    <w:p w14:paraId="5365E9B0" w14:textId="77777777" w:rsidR="001A2017" w:rsidRDefault="001A2017" w:rsidP="001A2017">
      <w:pPr>
        <w:spacing w:after="120" w:line="240" w:lineRule="auto"/>
        <w:rPr>
          <w:rFonts w:ascii="Roboto" w:hAnsi="Roboto"/>
          <w:b/>
          <w:bCs/>
        </w:rPr>
      </w:pPr>
    </w:p>
    <w:p w14:paraId="07C2ECDE" w14:textId="77777777" w:rsidR="001A2017" w:rsidRPr="00313D69" w:rsidRDefault="001A2017" w:rsidP="001A2017">
      <w:pPr>
        <w:suppressAutoHyphens w:val="0"/>
        <w:autoSpaceDN/>
        <w:spacing w:after="120" w:line="240" w:lineRule="auto"/>
        <w:rPr>
          <w:rFonts w:ascii="Roboto" w:hAnsi="Roboto"/>
          <w:b/>
          <w:bCs/>
          <w:kern w:val="0"/>
        </w:rPr>
      </w:pPr>
      <w:r w:rsidRPr="00313D69">
        <w:rPr>
          <w:rFonts w:ascii="Roboto" w:hAnsi="Roboto"/>
          <w:b/>
          <w:bCs/>
          <w:kern w:val="0"/>
        </w:rPr>
        <w:t xml:space="preserve">Activités complémentaires  </w:t>
      </w:r>
    </w:p>
    <w:p w14:paraId="5C05B1A6" w14:textId="77777777" w:rsidR="001A2017" w:rsidRPr="005A037D" w:rsidRDefault="001A2017" w:rsidP="001A2017">
      <w:pPr>
        <w:pStyle w:val="Paragraphedeliste"/>
        <w:numPr>
          <w:ilvl w:val="0"/>
          <w:numId w:val="42"/>
        </w:numPr>
        <w:spacing w:after="120" w:line="240" w:lineRule="auto"/>
        <w:rPr>
          <w:rFonts w:ascii="Roboto" w:hAnsi="Roboto"/>
        </w:rPr>
      </w:pPr>
      <w:r w:rsidRPr="005A037D">
        <w:rPr>
          <w:rFonts w:ascii="Roboto" w:hAnsi="Roboto"/>
          <w:kern w:val="0"/>
        </w:rPr>
        <w:t>Assure l’approvisionnement en matériels et produits utilisés dans le cadre de ses missions.</w:t>
      </w:r>
    </w:p>
    <w:p w14:paraId="6DBA9F1F" w14:textId="4CA5939B" w:rsidR="00121071" w:rsidRPr="00121071" w:rsidRDefault="00121071" w:rsidP="00121071">
      <w:pPr>
        <w:suppressAutoHyphens w:val="0"/>
        <w:autoSpaceDN/>
        <w:spacing w:after="0" w:line="240" w:lineRule="auto"/>
        <w:ind w:left="720"/>
        <w:contextualSpacing/>
        <w:rPr>
          <w:bCs/>
          <w:kern w:val="0"/>
        </w:rPr>
      </w:pPr>
    </w:p>
    <w:p w14:paraId="676B8B6B" w14:textId="77777777" w:rsidR="00372281" w:rsidRPr="000C274B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MOYENS MIS A DISPOSITION</w:t>
      </w:r>
    </w:p>
    <w:p w14:paraId="23D079D7" w14:textId="31392652" w:rsidR="00971338" w:rsidRPr="001A2017" w:rsidRDefault="00971338" w:rsidP="00971338">
      <w:pPr>
        <w:spacing w:after="120" w:line="240" w:lineRule="auto"/>
        <w:rPr>
          <w:rFonts w:ascii="Roboto" w:hAnsi="Roboto"/>
          <w:i/>
          <w:iCs/>
          <w:color w:val="0070C0"/>
        </w:rPr>
      </w:pPr>
      <w:r w:rsidRPr="001A2017">
        <w:rPr>
          <w:rFonts w:ascii="Roboto" w:hAnsi="Roboto"/>
          <w:i/>
          <w:iCs/>
          <w:color w:val="0070C0"/>
        </w:rPr>
        <w:t xml:space="preserve">Exemples : </w:t>
      </w:r>
    </w:p>
    <w:p w14:paraId="028800A9" w14:textId="77777777" w:rsidR="001A2017" w:rsidRPr="005A037D" w:rsidRDefault="001A2017" w:rsidP="001A2017">
      <w:pPr>
        <w:pStyle w:val="Paragraphedeliste"/>
        <w:numPr>
          <w:ilvl w:val="0"/>
          <w:numId w:val="43"/>
        </w:numPr>
        <w:spacing w:after="120" w:line="240" w:lineRule="auto"/>
        <w:rPr>
          <w:rFonts w:ascii="Roboto" w:hAnsi="Roboto"/>
        </w:rPr>
      </w:pPr>
      <w:r w:rsidRPr="005A037D">
        <w:rPr>
          <w:rFonts w:ascii="Roboto" w:hAnsi="Roboto"/>
        </w:rPr>
        <w:t>Vêtements professionnels adaptés et équipements de protection individuelle,</w:t>
      </w:r>
    </w:p>
    <w:p w14:paraId="368E0CD4" w14:textId="77777777" w:rsidR="001A2017" w:rsidRPr="005A037D" w:rsidRDefault="001A2017" w:rsidP="001A2017">
      <w:pPr>
        <w:pStyle w:val="Paragraphedeliste"/>
        <w:numPr>
          <w:ilvl w:val="0"/>
          <w:numId w:val="43"/>
        </w:numPr>
        <w:spacing w:after="120" w:line="240" w:lineRule="auto"/>
        <w:rPr>
          <w:rFonts w:ascii="Roboto" w:hAnsi="Roboto"/>
        </w:rPr>
      </w:pPr>
      <w:r w:rsidRPr="005A037D">
        <w:rPr>
          <w:rFonts w:ascii="Roboto" w:hAnsi="Roboto"/>
        </w:rPr>
        <w:t>Matériels et machines de nettoyage (</w:t>
      </w:r>
      <w:proofErr w:type="spellStart"/>
      <w:r w:rsidRPr="005A037D">
        <w:rPr>
          <w:rFonts w:ascii="Roboto" w:hAnsi="Roboto"/>
        </w:rPr>
        <w:t>auto-laveuse</w:t>
      </w:r>
      <w:proofErr w:type="spellEnd"/>
      <w:r w:rsidRPr="005A037D">
        <w:rPr>
          <w:rFonts w:ascii="Roboto" w:hAnsi="Roboto"/>
        </w:rPr>
        <w:t>, haute-pression…),</w:t>
      </w:r>
    </w:p>
    <w:p w14:paraId="028EF069" w14:textId="77777777" w:rsidR="001A2017" w:rsidRDefault="001A2017" w:rsidP="001A2017">
      <w:pPr>
        <w:pStyle w:val="Paragraphedeliste"/>
        <w:numPr>
          <w:ilvl w:val="0"/>
          <w:numId w:val="43"/>
        </w:numPr>
        <w:spacing w:after="120" w:line="240" w:lineRule="auto"/>
        <w:rPr>
          <w:rFonts w:ascii="Roboto" w:hAnsi="Roboto"/>
        </w:rPr>
      </w:pPr>
      <w:r w:rsidRPr="005A037D">
        <w:rPr>
          <w:rFonts w:ascii="Roboto" w:hAnsi="Roboto"/>
        </w:rPr>
        <w:t>Produits d’entretien, détergents.</w:t>
      </w:r>
    </w:p>
    <w:p w14:paraId="34B65404" w14:textId="77777777" w:rsidR="001A2017" w:rsidRPr="005A037D" w:rsidRDefault="001A2017" w:rsidP="001A2017">
      <w:pPr>
        <w:pStyle w:val="Paragraphedeliste"/>
        <w:spacing w:after="120" w:line="240" w:lineRule="auto"/>
        <w:rPr>
          <w:rFonts w:ascii="Roboto" w:hAnsi="Roboto"/>
        </w:rPr>
      </w:pPr>
    </w:p>
    <w:p w14:paraId="2CD33340" w14:textId="77777777" w:rsidR="00372281" w:rsidRPr="00A07C10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Spécifications du poste</w:t>
      </w:r>
    </w:p>
    <w:p w14:paraId="3D61FA1D" w14:textId="77777777" w:rsidR="00372281" w:rsidRPr="001A2017" w:rsidRDefault="00DD4DAC" w:rsidP="00C7234E">
      <w:pPr>
        <w:spacing w:after="120" w:line="240" w:lineRule="auto"/>
        <w:rPr>
          <w:rFonts w:ascii="Roboto" w:hAnsi="Roboto"/>
          <w:i/>
          <w:iCs/>
          <w:color w:val="0070C0"/>
        </w:rPr>
      </w:pPr>
      <w:r w:rsidRPr="001A2017">
        <w:rPr>
          <w:rFonts w:ascii="Roboto" w:hAnsi="Roboto"/>
          <w:i/>
          <w:iCs/>
          <w:color w:val="0070C0"/>
        </w:rPr>
        <w:t>Ex</w:t>
      </w:r>
      <w:r w:rsidR="00C7234E" w:rsidRPr="001A2017">
        <w:rPr>
          <w:rFonts w:ascii="Roboto" w:hAnsi="Roboto"/>
          <w:i/>
          <w:iCs/>
          <w:color w:val="0070C0"/>
        </w:rPr>
        <w:t>emples</w:t>
      </w:r>
      <w:r w:rsidRPr="001A2017">
        <w:rPr>
          <w:rFonts w:ascii="Roboto" w:hAnsi="Roboto"/>
          <w:i/>
          <w:iCs/>
          <w:color w:val="0070C0"/>
        </w:rPr>
        <w:t xml:space="preserve"> : </w:t>
      </w:r>
    </w:p>
    <w:p w14:paraId="30D387E6" w14:textId="77777777" w:rsidR="001A2017" w:rsidRPr="005A037D" w:rsidRDefault="001A2017" w:rsidP="001A2017">
      <w:pPr>
        <w:pStyle w:val="Paragraphedeliste"/>
        <w:numPr>
          <w:ilvl w:val="0"/>
          <w:numId w:val="44"/>
        </w:numPr>
        <w:spacing w:after="0" w:line="240" w:lineRule="auto"/>
        <w:rPr>
          <w:rFonts w:ascii="Roboto" w:hAnsi="Roboto"/>
        </w:rPr>
      </w:pPr>
      <w:r w:rsidRPr="005A037D">
        <w:rPr>
          <w:rFonts w:ascii="Roboto" w:hAnsi="Roboto"/>
        </w:rPr>
        <w:t>Horaires parfois décalés, notamment pour le nettoyage des locaux administratifs,</w:t>
      </w:r>
    </w:p>
    <w:p w14:paraId="3E113D60" w14:textId="77777777" w:rsidR="001A2017" w:rsidRPr="005A037D" w:rsidRDefault="001A2017" w:rsidP="001A2017">
      <w:pPr>
        <w:pStyle w:val="Paragraphedeliste"/>
        <w:numPr>
          <w:ilvl w:val="0"/>
          <w:numId w:val="44"/>
        </w:numPr>
        <w:spacing w:after="0" w:line="240" w:lineRule="auto"/>
        <w:rPr>
          <w:rFonts w:ascii="Roboto" w:hAnsi="Roboto"/>
        </w:rPr>
      </w:pPr>
      <w:r w:rsidRPr="005A037D">
        <w:rPr>
          <w:rFonts w:ascii="Roboto" w:hAnsi="Roboto"/>
        </w:rPr>
        <w:t>Nombreux déplacements à prévoir,</w:t>
      </w:r>
    </w:p>
    <w:p w14:paraId="53FD540D" w14:textId="5C2D5E26" w:rsidR="00121071" w:rsidRDefault="001A2017" w:rsidP="001A2017">
      <w:pPr>
        <w:spacing w:after="120" w:line="240" w:lineRule="auto"/>
        <w:ind w:left="720"/>
        <w:rPr>
          <w:rFonts w:ascii="Roboto" w:hAnsi="Roboto"/>
        </w:rPr>
      </w:pPr>
      <w:r w:rsidRPr="005A037D">
        <w:rPr>
          <w:rFonts w:ascii="Roboto" w:hAnsi="Roboto"/>
        </w:rPr>
        <w:t>Manutention et gestes répétitifs</w:t>
      </w:r>
      <w:r>
        <w:rPr>
          <w:rFonts w:ascii="Roboto" w:hAnsi="Roboto"/>
        </w:rPr>
        <w:t>.</w:t>
      </w:r>
    </w:p>
    <w:p w14:paraId="16DA4535" w14:textId="77777777" w:rsidR="001A2017" w:rsidRPr="00B029B2" w:rsidRDefault="001A2017" w:rsidP="001A2017">
      <w:pPr>
        <w:spacing w:after="120" w:line="240" w:lineRule="auto"/>
        <w:ind w:left="720"/>
        <w:rPr>
          <w:rFonts w:ascii="Roboto" w:hAnsi="Roboto"/>
        </w:rPr>
      </w:pPr>
    </w:p>
    <w:p w14:paraId="1177D171" w14:textId="77777777" w:rsidR="00372281" w:rsidRPr="00A07C10" w:rsidRDefault="00DD4DAC" w:rsidP="00A07C10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Positionnement hiérarchique</w:t>
      </w:r>
    </w:p>
    <w:p w14:paraId="3CAA94EC" w14:textId="77777777" w:rsidR="00372281" w:rsidRPr="000C274B" w:rsidRDefault="00DD4DAC" w:rsidP="00C7234E">
      <w:pPr>
        <w:spacing w:after="12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t>SUPERIEUR HIERARCHIQUE DIRECT :</w:t>
      </w:r>
    </w:p>
    <w:p w14:paraId="771FF666" w14:textId="77777777" w:rsidR="00372281" w:rsidRPr="000C274B" w:rsidRDefault="00DD4DAC" w:rsidP="00C7234E">
      <w:pPr>
        <w:spacing w:after="120" w:line="240" w:lineRule="auto"/>
        <w:rPr>
          <w:rFonts w:ascii="Roboto" w:hAnsi="Roboto"/>
        </w:rPr>
      </w:pPr>
      <w:r w:rsidRPr="000C274B">
        <w:rPr>
          <w:rFonts w:ascii="Roboto" w:hAnsi="Roboto"/>
        </w:rPr>
        <w:t xml:space="preserve">Nom / Prénom :  </w:t>
      </w:r>
    </w:p>
    <w:p w14:paraId="203CB100" w14:textId="77777777" w:rsidR="00372281" w:rsidRPr="000C274B" w:rsidRDefault="00372281" w:rsidP="00C7234E">
      <w:pPr>
        <w:spacing w:after="120" w:line="240" w:lineRule="auto"/>
        <w:rPr>
          <w:rFonts w:ascii="Roboto" w:hAnsi="Roboto"/>
        </w:rPr>
      </w:pPr>
    </w:p>
    <w:p w14:paraId="535F0FE9" w14:textId="77777777" w:rsidR="00372281" w:rsidRPr="000C274B" w:rsidRDefault="00DD4DAC" w:rsidP="00C7234E">
      <w:pPr>
        <w:spacing w:after="120" w:line="240" w:lineRule="auto"/>
        <w:rPr>
          <w:rFonts w:ascii="Roboto" w:hAnsi="Roboto"/>
          <w:b/>
          <w:bCs/>
        </w:rPr>
      </w:pPr>
      <w:r w:rsidRPr="000C274B">
        <w:rPr>
          <w:rFonts w:ascii="Roboto" w:hAnsi="Roboto"/>
          <w:b/>
          <w:bCs/>
        </w:rPr>
        <w:lastRenderedPageBreak/>
        <w:t>ENCADREMENT D’AGENTS :</w:t>
      </w:r>
    </w:p>
    <w:p w14:paraId="00F23F5B" w14:textId="77777777" w:rsidR="00372281" w:rsidRPr="000C274B" w:rsidRDefault="00DD4DAC" w:rsidP="00C7234E">
      <w:pPr>
        <w:spacing w:after="120" w:line="240" w:lineRule="auto"/>
        <w:rPr>
          <w:rFonts w:ascii="Roboto" w:hAnsi="Roboto"/>
        </w:rPr>
      </w:pPr>
      <w:r w:rsidRPr="000C274B">
        <w:rPr>
          <w:rFonts w:ascii="Roboto" w:hAnsi="Roboto"/>
        </w:rPr>
        <w:t>Oui</w:t>
      </w:r>
      <w:r w:rsidRPr="000C274B">
        <w:rPr>
          <w:rFonts w:ascii="Roboto" w:hAnsi="Roboto"/>
        </w:rPr>
        <w:tab/>
        <w:t>Non</w:t>
      </w:r>
      <w:r w:rsidRPr="000C274B">
        <w:rPr>
          <w:rFonts w:ascii="Roboto" w:hAnsi="Roboto"/>
        </w:rPr>
        <w:tab/>
      </w:r>
    </w:p>
    <w:p w14:paraId="68753423" w14:textId="77777777" w:rsidR="00372281" w:rsidRPr="000C274B" w:rsidRDefault="00DD4DAC" w:rsidP="00C7234E">
      <w:pPr>
        <w:spacing w:after="120" w:line="240" w:lineRule="auto"/>
        <w:rPr>
          <w:rFonts w:ascii="Roboto" w:hAnsi="Roboto"/>
        </w:rPr>
      </w:pPr>
      <w:r w:rsidRPr="000C274B">
        <w:rPr>
          <w:rFonts w:ascii="Roboto" w:hAnsi="Roboto"/>
        </w:rPr>
        <w:t xml:space="preserve">Si oui, nombre d’agents :  </w:t>
      </w:r>
    </w:p>
    <w:p w14:paraId="735E17C0" w14:textId="77777777" w:rsidR="00372281" w:rsidRPr="000C274B" w:rsidRDefault="00372281">
      <w:pPr>
        <w:rPr>
          <w:rFonts w:ascii="Roboto" w:hAnsi="Roboto"/>
        </w:rPr>
      </w:pPr>
    </w:p>
    <w:p w14:paraId="7BC221C6" w14:textId="77777777" w:rsidR="00372281" w:rsidRPr="00A07C10" w:rsidRDefault="00DD4DAC" w:rsidP="00A07C10">
      <w:pPr>
        <w:shd w:val="clear" w:color="auto" w:fill="99CC66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Relations internes et externes</w:t>
      </w:r>
    </w:p>
    <w:p w14:paraId="35A327BC" w14:textId="589687BD" w:rsidR="001A2017" w:rsidRPr="001A2017" w:rsidRDefault="00DD4DAC" w:rsidP="001A2017">
      <w:pPr>
        <w:spacing w:after="120" w:line="240" w:lineRule="auto"/>
        <w:rPr>
          <w:rFonts w:ascii="Roboto" w:eastAsia="Aptos" w:hAnsi="Roboto"/>
          <w:i/>
          <w:iCs/>
          <w:color w:val="0070C0"/>
          <w:kern w:val="2"/>
        </w:rPr>
      </w:pPr>
      <w:r w:rsidRPr="000C274B">
        <w:rPr>
          <w:rFonts w:ascii="Roboto" w:hAnsi="Roboto"/>
          <w:b/>
          <w:bCs/>
        </w:rPr>
        <w:t>RELATIONS INTERNES :</w:t>
      </w:r>
      <w:r w:rsidR="001A2017">
        <w:rPr>
          <w:rFonts w:ascii="Roboto" w:hAnsi="Roboto"/>
          <w:b/>
          <w:bCs/>
        </w:rPr>
        <w:t xml:space="preserve"> </w:t>
      </w:r>
      <w:r w:rsidRPr="001A2017">
        <w:rPr>
          <w:rFonts w:ascii="Roboto" w:hAnsi="Roboto"/>
          <w:i/>
          <w:iCs/>
          <w:color w:val="0070C0"/>
        </w:rPr>
        <w:t>Ex</w:t>
      </w:r>
      <w:r w:rsidR="000C274B" w:rsidRPr="001A2017">
        <w:rPr>
          <w:rFonts w:ascii="Roboto" w:hAnsi="Roboto"/>
          <w:i/>
          <w:iCs/>
          <w:color w:val="0070C0"/>
        </w:rPr>
        <w:t>emples</w:t>
      </w:r>
      <w:r w:rsidRPr="001A2017">
        <w:rPr>
          <w:rFonts w:ascii="Roboto" w:hAnsi="Roboto"/>
          <w:i/>
          <w:iCs/>
          <w:color w:val="0070C0"/>
        </w:rPr>
        <w:t xml:space="preserve"> : </w:t>
      </w:r>
    </w:p>
    <w:p w14:paraId="57245A04" w14:textId="5BCBD47A" w:rsidR="001A2017" w:rsidRPr="005A037D" w:rsidRDefault="001A2017" w:rsidP="001A2017">
      <w:pPr>
        <w:pStyle w:val="Paragraphedeliste"/>
        <w:numPr>
          <w:ilvl w:val="0"/>
          <w:numId w:val="45"/>
        </w:numPr>
        <w:suppressAutoHyphens w:val="0"/>
        <w:autoSpaceDN/>
        <w:spacing w:after="0" w:line="240" w:lineRule="auto"/>
        <w:ind w:left="714" w:hanging="357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Collabore avec les agents de la collectivité,</w:t>
      </w:r>
    </w:p>
    <w:p w14:paraId="289E34F4" w14:textId="77777777" w:rsidR="001A2017" w:rsidRPr="005A037D" w:rsidRDefault="001A2017" w:rsidP="001A2017">
      <w:pPr>
        <w:pStyle w:val="Paragraphedeliste"/>
        <w:numPr>
          <w:ilvl w:val="0"/>
          <w:numId w:val="45"/>
        </w:numPr>
        <w:suppressAutoHyphens w:val="0"/>
        <w:autoSpaceDN/>
        <w:spacing w:after="0" w:line="240" w:lineRule="auto"/>
        <w:ind w:left="714" w:hanging="357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 xml:space="preserve">Échange des informations avec l’autorité territoriale (Maire, Président) et/ou la supérieur hiérarchique </w:t>
      </w:r>
    </w:p>
    <w:p w14:paraId="3FCF06C4" w14:textId="586244E3" w:rsidR="00884A40" w:rsidRDefault="00884A40" w:rsidP="001A2017">
      <w:pPr>
        <w:spacing w:after="120" w:line="240" w:lineRule="auto"/>
        <w:rPr>
          <w:rFonts w:ascii="Roboto" w:hAnsi="Roboto"/>
          <w:b/>
          <w:bCs/>
        </w:rPr>
      </w:pPr>
    </w:p>
    <w:p w14:paraId="6CA41EF4" w14:textId="030146EE" w:rsidR="000C274B" w:rsidRPr="001A2017" w:rsidRDefault="00DD4DAC" w:rsidP="001167D9">
      <w:pPr>
        <w:spacing w:after="120" w:line="240" w:lineRule="auto"/>
        <w:rPr>
          <w:rFonts w:ascii="Roboto" w:hAnsi="Roboto"/>
          <w:i/>
          <w:iCs/>
          <w:color w:val="0070C0"/>
        </w:rPr>
      </w:pPr>
      <w:r w:rsidRPr="000C274B">
        <w:rPr>
          <w:rFonts w:ascii="Roboto" w:hAnsi="Roboto"/>
          <w:b/>
          <w:bCs/>
        </w:rPr>
        <w:t>RELATIONS EXTERNES :</w:t>
      </w:r>
      <w:r w:rsidR="001A2017">
        <w:rPr>
          <w:rFonts w:ascii="Roboto" w:hAnsi="Roboto"/>
          <w:b/>
          <w:bCs/>
        </w:rPr>
        <w:t xml:space="preserve"> </w:t>
      </w:r>
      <w:r w:rsidRPr="001A2017">
        <w:rPr>
          <w:rFonts w:ascii="Roboto" w:hAnsi="Roboto"/>
          <w:i/>
          <w:iCs/>
          <w:color w:val="0070C0"/>
        </w:rPr>
        <w:t>Ex</w:t>
      </w:r>
      <w:r w:rsidR="000C274B" w:rsidRPr="001A2017">
        <w:rPr>
          <w:rFonts w:ascii="Roboto" w:hAnsi="Roboto"/>
          <w:i/>
          <w:iCs/>
          <w:color w:val="0070C0"/>
        </w:rPr>
        <w:t>emples</w:t>
      </w:r>
      <w:r w:rsidRPr="001A2017">
        <w:rPr>
          <w:rFonts w:ascii="Roboto" w:hAnsi="Roboto"/>
          <w:i/>
          <w:iCs/>
          <w:color w:val="0070C0"/>
        </w:rPr>
        <w:t xml:space="preserve"> : </w:t>
      </w:r>
    </w:p>
    <w:p w14:paraId="377C2FCE" w14:textId="77777777" w:rsidR="001A2017" w:rsidRPr="005A037D" w:rsidRDefault="001A2017" w:rsidP="001A2017">
      <w:pPr>
        <w:pStyle w:val="Paragraphedeliste"/>
        <w:numPr>
          <w:ilvl w:val="0"/>
          <w:numId w:val="46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Relations quotidiennes avec les usagers</w:t>
      </w:r>
    </w:p>
    <w:p w14:paraId="2DA89F64" w14:textId="77777777" w:rsidR="00884A40" w:rsidRPr="00884A40" w:rsidRDefault="00884A40" w:rsidP="00884A40">
      <w:pPr>
        <w:pStyle w:val="Paragraphedeliste"/>
        <w:spacing w:after="120" w:line="240" w:lineRule="auto"/>
        <w:rPr>
          <w:rFonts w:ascii="Roboto" w:hAnsi="Roboto"/>
        </w:rPr>
      </w:pPr>
    </w:p>
    <w:p w14:paraId="5B364D61" w14:textId="77777777" w:rsidR="00372281" w:rsidRPr="00A07C10" w:rsidRDefault="00DD4DAC" w:rsidP="00A07C10">
      <w:pPr>
        <w:shd w:val="clear" w:color="auto" w:fill="99CC66"/>
        <w:jc w:val="center"/>
        <w:rPr>
          <w:rFonts w:ascii="Roboto" w:hAnsi="Roboto"/>
          <w:b/>
          <w:bCs/>
        </w:rPr>
      </w:pPr>
      <w:r w:rsidRPr="00A07C10">
        <w:rPr>
          <w:rFonts w:ascii="Roboto" w:hAnsi="Roboto"/>
          <w:b/>
          <w:bCs/>
        </w:rPr>
        <w:t>Compétences requises</w:t>
      </w:r>
    </w:p>
    <w:p w14:paraId="4D437062" w14:textId="19E32DF6" w:rsidR="00971338" w:rsidRDefault="00DD4DAC" w:rsidP="00971338">
      <w:pPr>
        <w:spacing w:after="120" w:line="257" w:lineRule="auto"/>
        <w:rPr>
          <w:rFonts w:ascii="Roboto" w:hAnsi="Roboto"/>
          <w:i/>
          <w:iCs/>
          <w:color w:val="0099FF"/>
        </w:rPr>
      </w:pPr>
      <w:r w:rsidRPr="000C274B">
        <w:rPr>
          <w:rFonts w:ascii="Roboto" w:hAnsi="Roboto"/>
          <w:b/>
          <w:bCs/>
        </w:rPr>
        <w:t>SAVOIRS :</w:t>
      </w:r>
      <w:r w:rsidR="001167D9">
        <w:rPr>
          <w:rFonts w:ascii="Roboto" w:hAnsi="Roboto"/>
          <w:b/>
          <w:bCs/>
        </w:rPr>
        <w:t xml:space="preserve"> </w:t>
      </w:r>
      <w:r w:rsidRPr="001167D9">
        <w:rPr>
          <w:rFonts w:ascii="Roboto" w:hAnsi="Roboto"/>
          <w:i/>
          <w:iCs/>
          <w:color w:val="0099FF"/>
        </w:rPr>
        <w:t>Ex</w:t>
      </w:r>
      <w:r w:rsidR="001A2017">
        <w:rPr>
          <w:rFonts w:ascii="Roboto" w:hAnsi="Roboto"/>
          <w:i/>
          <w:iCs/>
          <w:color w:val="0099FF"/>
        </w:rPr>
        <w:t>emples</w:t>
      </w:r>
      <w:r w:rsidRPr="001167D9">
        <w:rPr>
          <w:rFonts w:ascii="Roboto" w:hAnsi="Roboto"/>
          <w:i/>
          <w:iCs/>
          <w:color w:val="0099FF"/>
        </w:rPr>
        <w:t xml:space="preserve"> : </w:t>
      </w:r>
    </w:p>
    <w:p w14:paraId="3956A327" w14:textId="77777777" w:rsidR="001A2017" w:rsidRPr="005A037D" w:rsidRDefault="001A2017" w:rsidP="001A2017">
      <w:pPr>
        <w:pStyle w:val="Paragraphedeliste"/>
        <w:numPr>
          <w:ilvl w:val="0"/>
          <w:numId w:val="47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Connaissance du fonctionnement et de l’utilisation des appareils et équipements,</w:t>
      </w:r>
    </w:p>
    <w:p w14:paraId="4BBDE735" w14:textId="77777777" w:rsidR="001A2017" w:rsidRPr="005A037D" w:rsidRDefault="001A2017" w:rsidP="001A2017">
      <w:pPr>
        <w:pStyle w:val="Paragraphedeliste"/>
        <w:numPr>
          <w:ilvl w:val="0"/>
          <w:numId w:val="47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Maîtrise des procédures de nettoyage et de désinfection,</w:t>
      </w:r>
    </w:p>
    <w:p w14:paraId="4F5BC680" w14:textId="77777777" w:rsidR="001A2017" w:rsidRPr="005A037D" w:rsidRDefault="001A2017" w:rsidP="001A2017">
      <w:pPr>
        <w:pStyle w:val="Paragraphedeliste"/>
        <w:numPr>
          <w:ilvl w:val="0"/>
          <w:numId w:val="47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Connaissance des règles d’hygiène et de sécurité (manipulation de produits dangereux, utilisation des machines…),</w:t>
      </w:r>
    </w:p>
    <w:p w14:paraId="0EDB0C12" w14:textId="77777777" w:rsidR="001A2017" w:rsidRPr="005A037D" w:rsidRDefault="001A2017" w:rsidP="001A2017">
      <w:pPr>
        <w:pStyle w:val="Paragraphedeliste"/>
        <w:numPr>
          <w:ilvl w:val="0"/>
          <w:numId w:val="47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Connaissance des gestes et postures de travail à adopter.</w:t>
      </w:r>
    </w:p>
    <w:p w14:paraId="113517AE" w14:textId="77777777" w:rsidR="00121071" w:rsidRPr="00121071" w:rsidRDefault="00121071" w:rsidP="00121071">
      <w:pPr>
        <w:suppressAutoHyphens w:val="0"/>
        <w:autoSpaceDN/>
        <w:spacing w:after="0" w:line="240" w:lineRule="auto"/>
        <w:ind w:left="720"/>
        <w:contextualSpacing/>
        <w:rPr>
          <w:kern w:val="0"/>
        </w:rPr>
      </w:pPr>
    </w:p>
    <w:p w14:paraId="2A2FB72B" w14:textId="58432B0A" w:rsidR="00372281" w:rsidRPr="001167D9" w:rsidRDefault="00DD4DAC" w:rsidP="001167D9">
      <w:pPr>
        <w:spacing w:after="120" w:line="257" w:lineRule="auto"/>
        <w:rPr>
          <w:rFonts w:ascii="Roboto" w:hAnsi="Roboto"/>
          <w:i/>
          <w:iCs/>
          <w:color w:val="0099FF"/>
        </w:rPr>
      </w:pPr>
      <w:r w:rsidRPr="000C274B">
        <w:rPr>
          <w:rFonts w:ascii="Roboto" w:hAnsi="Roboto"/>
          <w:b/>
          <w:bCs/>
        </w:rPr>
        <w:t>SAVOIR FAIRE :</w:t>
      </w:r>
      <w:r w:rsidR="001167D9">
        <w:rPr>
          <w:rFonts w:ascii="Roboto" w:hAnsi="Roboto"/>
          <w:b/>
          <w:bCs/>
        </w:rPr>
        <w:t xml:space="preserve"> </w:t>
      </w:r>
      <w:r w:rsidRPr="001167D9">
        <w:rPr>
          <w:rFonts w:ascii="Roboto" w:hAnsi="Roboto"/>
          <w:i/>
          <w:iCs/>
          <w:color w:val="0099FF"/>
        </w:rPr>
        <w:t>Ex</w:t>
      </w:r>
      <w:r w:rsidR="001A2017">
        <w:rPr>
          <w:rFonts w:ascii="Roboto" w:hAnsi="Roboto"/>
          <w:i/>
          <w:iCs/>
          <w:color w:val="0099FF"/>
        </w:rPr>
        <w:t>emples</w:t>
      </w:r>
      <w:r w:rsidRPr="001167D9">
        <w:rPr>
          <w:rFonts w:ascii="Roboto" w:hAnsi="Roboto"/>
          <w:i/>
          <w:iCs/>
          <w:color w:val="0099FF"/>
        </w:rPr>
        <w:t xml:space="preserve"> : </w:t>
      </w:r>
    </w:p>
    <w:p w14:paraId="6FBBFC61" w14:textId="77777777" w:rsidR="001A2017" w:rsidRPr="005A037D" w:rsidRDefault="001A2017" w:rsidP="001A2017">
      <w:pPr>
        <w:pStyle w:val="Paragraphedeliste"/>
        <w:numPr>
          <w:ilvl w:val="0"/>
          <w:numId w:val="48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Rigueur</w:t>
      </w:r>
    </w:p>
    <w:p w14:paraId="19CE100C" w14:textId="77777777" w:rsidR="001A2017" w:rsidRPr="005A037D" w:rsidRDefault="001A2017" w:rsidP="001A2017">
      <w:pPr>
        <w:pStyle w:val="Paragraphedeliste"/>
        <w:numPr>
          <w:ilvl w:val="0"/>
          <w:numId w:val="48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Autonomie</w:t>
      </w:r>
    </w:p>
    <w:p w14:paraId="114A6B1D" w14:textId="77777777" w:rsidR="001A2017" w:rsidRPr="005A037D" w:rsidRDefault="001A2017" w:rsidP="001A2017">
      <w:pPr>
        <w:pStyle w:val="Paragraphedeliste"/>
        <w:numPr>
          <w:ilvl w:val="0"/>
          <w:numId w:val="48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Polyvalence</w:t>
      </w:r>
    </w:p>
    <w:p w14:paraId="6EFBE756" w14:textId="77777777" w:rsidR="001A2017" w:rsidRPr="005A037D" w:rsidRDefault="001A2017" w:rsidP="001A2017">
      <w:pPr>
        <w:pStyle w:val="Paragraphedeliste"/>
        <w:numPr>
          <w:ilvl w:val="0"/>
          <w:numId w:val="48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Organisation</w:t>
      </w:r>
    </w:p>
    <w:p w14:paraId="4A90620B" w14:textId="77777777" w:rsidR="00121071" w:rsidRPr="00121071" w:rsidRDefault="00121071" w:rsidP="00121071">
      <w:pPr>
        <w:pStyle w:val="Paragraphedeliste"/>
        <w:spacing w:after="120" w:line="257" w:lineRule="auto"/>
        <w:rPr>
          <w:rFonts w:ascii="Roboto" w:hAnsi="Roboto"/>
        </w:rPr>
      </w:pPr>
    </w:p>
    <w:p w14:paraId="74E643B3" w14:textId="3E200DA2" w:rsidR="00372281" w:rsidRPr="00121071" w:rsidRDefault="00DD4DAC" w:rsidP="00121071">
      <w:pPr>
        <w:spacing w:after="120" w:line="257" w:lineRule="auto"/>
        <w:rPr>
          <w:rFonts w:ascii="Roboto" w:hAnsi="Roboto"/>
        </w:rPr>
      </w:pPr>
      <w:r w:rsidRPr="00121071">
        <w:rPr>
          <w:rFonts w:ascii="Roboto" w:hAnsi="Roboto"/>
          <w:b/>
          <w:bCs/>
        </w:rPr>
        <w:t>SAVOIR ÊTRE :</w:t>
      </w:r>
      <w:r w:rsidR="001167D9" w:rsidRPr="00121071">
        <w:rPr>
          <w:rFonts w:ascii="Roboto" w:hAnsi="Roboto"/>
          <w:b/>
          <w:bCs/>
        </w:rPr>
        <w:t xml:space="preserve"> </w:t>
      </w:r>
      <w:r w:rsidRPr="00121071">
        <w:rPr>
          <w:rFonts w:ascii="Roboto" w:hAnsi="Roboto"/>
          <w:i/>
          <w:iCs/>
          <w:color w:val="0099FF"/>
        </w:rPr>
        <w:t>Ex</w:t>
      </w:r>
      <w:r w:rsidR="001A2017">
        <w:rPr>
          <w:rFonts w:ascii="Roboto" w:hAnsi="Roboto"/>
          <w:i/>
          <w:iCs/>
          <w:color w:val="0099FF"/>
        </w:rPr>
        <w:t>emples</w:t>
      </w:r>
      <w:r w:rsidRPr="00121071">
        <w:rPr>
          <w:rFonts w:ascii="Roboto" w:hAnsi="Roboto"/>
          <w:i/>
          <w:iCs/>
          <w:color w:val="0099FF"/>
        </w:rPr>
        <w:t xml:space="preserve"> :</w:t>
      </w:r>
    </w:p>
    <w:p w14:paraId="1B14D28F" w14:textId="77777777" w:rsidR="001A2017" w:rsidRPr="005A037D" w:rsidRDefault="001A2017" w:rsidP="001A2017">
      <w:pPr>
        <w:pStyle w:val="Paragraphedeliste"/>
        <w:numPr>
          <w:ilvl w:val="0"/>
          <w:numId w:val="49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Qualités relationnelles</w:t>
      </w:r>
    </w:p>
    <w:p w14:paraId="08DE72B2" w14:textId="77777777" w:rsidR="001A2017" w:rsidRPr="005A037D" w:rsidRDefault="001A2017" w:rsidP="001A2017">
      <w:pPr>
        <w:pStyle w:val="Paragraphedeliste"/>
        <w:numPr>
          <w:ilvl w:val="0"/>
          <w:numId w:val="49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Sens pratique</w:t>
      </w:r>
    </w:p>
    <w:p w14:paraId="58E2D9B9" w14:textId="77777777" w:rsidR="001A2017" w:rsidRPr="005A037D" w:rsidRDefault="001A2017" w:rsidP="001A2017">
      <w:pPr>
        <w:pStyle w:val="Paragraphedeliste"/>
        <w:numPr>
          <w:ilvl w:val="0"/>
          <w:numId w:val="49"/>
        </w:numPr>
        <w:suppressAutoHyphens w:val="0"/>
        <w:autoSpaceDN/>
        <w:spacing w:after="0" w:line="240" w:lineRule="auto"/>
        <w:rPr>
          <w:rFonts w:ascii="Roboto" w:eastAsia="Aptos" w:hAnsi="Roboto"/>
          <w:kern w:val="2"/>
        </w:rPr>
      </w:pPr>
      <w:r w:rsidRPr="005A037D">
        <w:rPr>
          <w:rFonts w:ascii="Roboto" w:eastAsia="Aptos" w:hAnsi="Roboto"/>
          <w:kern w:val="2"/>
        </w:rPr>
        <w:t>Capacité d’adaptation</w:t>
      </w:r>
    </w:p>
    <w:p w14:paraId="59C5CA59" w14:textId="77777777" w:rsidR="00372281" w:rsidRPr="000C274B" w:rsidRDefault="00372281">
      <w:pPr>
        <w:rPr>
          <w:rFonts w:ascii="Roboto" w:hAnsi="Roboto"/>
        </w:rPr>
      </w:pPr>
    </w:p>
    <w:p w14:paraId="13F095C5" w14:textId="77777777" w:rsidR="00372281" w:rsidRPr="000C274B" w:rsidRDefault="00DD4DAC" w:rsidP="001167D9">
      <w:pPr>
        <w:shd w:val="clear" w:color="auto" w:fill="99CC66"/>
        <w:jc w:val="center"/>
        <w:rPr>
          <w:rFonts w:ascii="Roboto" w:hAnsi="Roboto"/>
          <w:b/>
          <w:bCs/>
          <w:color w:val="99CC66"/>
        </w:rPr>
      </w:pPr>
      <w:r w:rsidRPr="001167D9">
        <w:rPr>
          <w:rFonts w:ascii="Roboto" w:hAnsi="Roboto"/>
          <w:b/>
          <w:bCs/>
        </w:rPr>
        <w:t>Facteurs d’évolution du poste</w:t>
      </w:r>
    </w:p>
    <w:p w14:paraId="0FAE6D74" w14:textId="77777777" w:rsidR="001167D9" w:rsidRPr="000C274B" w:rsidRDefault="00B029B2" w:rsidP="000C274B">
      <w:pPr>
        <w:jc w:val="both"/>
        <w:rPr>
          <w:rFonts w:ascii="Roboto" w:hAnsi="Roboto"/>
        </w:rPr>
      </w:pPr>
      <w:r w:rsidRPr="00B029B2">
        <w:rPr>
          <w:rFonts w:ascii="Roboto" w:hAnsi="Roboto"/>
        </w:rPr>
        <w:t xml:space="preserve">Utilisation de nouvelles technologies, techniques ainsi que de nouveaux produits contribuant à l’évolution des missions exercées depuis plusieurs années. </w:t>
      </w:r>
    </w:p>
    <w:p w14:paraId="31A9A82C" w14:textId="46765DEC" w:rsidR="00B029B2" w:rsidRPr="00B029B2" w:rsidRDefault="00DD4DAC" w:rsidP="00B029B2">
      <w:pPr>
        <w:shd w:val="clear" w:color="auto" w:fill="99CC66"/>
        <w:jc w:val="center"/>
        <w:rPr>
          <w:rFonts w:ascii="Roboto" w:hAnsi="Roboto"/>
          <w:b/>
          <w:bCs/>
        </w:rPr>
      </w:pPr>
      <w:r w:rsidRPr="001167D9">
        <w:rPr>
          <w:rFonts w:ascii="Roboto" w:hAnsi="Roboto"/>
          <w:b/>
          <w:bCs/>
        </w:rPr>
        <w:t>C</w:t>
      </w:r>
      <w:r w:rsidR="000C274B" w:rsidRPr="001167D9">
        <w:rPr>
          <w:rFonts w:ascii="Roboto" w:hAnsi="Roboto"/>
          <w:b/>
          <w:bCs/>
        </w:rPr>
        <w:t>onsignes générales d’hygiène, sécurité et préventio</w:t>
      </w:r>
      <w:r w:rsidR="00B029B2">
        <w:rPr>
          <w:rFonts w:ascii="Roboto" w:hAnsi="Roboto"/>
          <w:b/>
          <w:bCs/>
        </w:rPr>
        <w:t>n</w:t>
      </w:r>
    </w:p>
    <w:p w14:paraId="54A58031" w14:textId="77777777" w:rsidR="00372281" w:rsidRPr="000C274B" w:rsidRDefault="00B029B2">
      <w:pPr>
        <w:rPr>
          <w:rFonts w:ascii="Roboto" w:hAnsi="Roboto"/>
        </w:rPr>
      </w:pPr>
      <w:r>
        <w:rPr>
          <w:rFonts w:ascii="Roboto" w:hAnsi="Roboto"/>
        </w:rPr>
        <w:t>Voir annexe n°3</w:t>
      </w:r>
    </w:p>
    <w:p w14:paraId="6C33BA54" w14:textId="77777777" w:rsidR="00372281" w:rsidRPr="000C274B" w:rsidRDefault="00372281">
      <w:pPr>
        <w:rPr>
          <w:rFonts w:ascii="Roboto" w:hAnsi="Roboto"/>
        </w:rPr>
      </w:pPr>
    </w:p>
    <w:p w14:paraId="17802340" w14:textId="77777777" w:rsidR="00372281" w:rsidRPr="000C274B" w:rsidRDefault="00372281">
      <w:pPr>
        <w:rPr>
          <w:rFonts w:ascii="Roboto" w:hAnsi="Roboto"/>
        </w:rPr>
      </w:pPr>
    </w:p>
    <w:p w14:paraId="29D5161C" w14:textId="77777777" w:rsidR="00454E13" w:rsidRPr="00BE77FF" w:rsidRDefault="00454E13">
      <w:pPr>
        <w:rPr>
          <w:rFonts w:ascii="Roboto" w:hAnsi="Roboto"/>
        </w:rPr>
      </w:pPr>
    </w:p>
    <w:p w14:paraId="6EBDEB10" w14:textId="77777777" w:rsidR="00454E13" w:rsidRPr="00BE77FF" w:rsidRDefault="00454E13">
      <w:pPr>
        <w:rPr>
          <w:rFonts w:ascii="Roboto" w:hAnsi="Roboto"/>
        </w:rPr>
      </w:pPr>
    </w:p>
    <w:p w14:paraId="06EFBC2D" w14:textId="3B76FEBA" w:rsidR="00454E13" w:rsidRPr="00BE77FF" w:rsidRDefault="00454E13">
      <w:pPr>
        <w:rPr>
          <w:rFonts w:ascii="Roboto" w:hAnsi="Roboto"/>
        </w:rPr>
      </w:pPr>
    </w:p>
    <w:p w14:paraId="3612CB76" w14:textId="5F16EFD3" w:rsidR="00454E13" w:rsidRPr="00BE77FF" w:rsidRDefault="00121071">
      <w:pPr>
        <w:rPr>
          <w:rFonts w:ascii="Roboto" w:hAnsi="Roboto"/>
        </w:rPr>
      </w:pPr>
      <w:r w:rsidRPr="00BE77FF">
        <w:rPr>
          <w:rFonts w:ascii="Roboto" w:hAnsi="Roboto"/>
          <w:noProof/>
        </w:rPr>
        <w:lastRenderedPageBreak/>
        <mc:AlternateContent>
          <mc:Choice Requires="wps">
            <w:drawing>
              <wp:anchor distT="91440" distB="91440" distL="137160" distR="137160" simplePos="0" relativeHeight="251657728" behindDoc="0" locked="0" layoutInCell="0" allowOverlap="1" wp14:anchorId="35946AF8" wp14:editId="45CE7350">
                <wp:simplePos x="0" y="0"/>
                <wp:positionH relativeFrom="margin">
                  <wp:posOffset>1789430</wp:posOffset>
                </wp:positionH>
                <wp:positionV relativeFrom="margin">
                  <wp:posOffset>1443990</wp:posOffset>
                </wp:positionV>
                <wp:extent cx="2313940" cy="5759450"/>
                <wp:effectExtent l="0" t="8255" r="20955" b="20955"/>
                <wp:wrapSquare wrapText="bothSides"/>
                <wp:docPr id="1471374531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31394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3BEFEB81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RESPONSABLE HIERARCHIQUE DIRECT</w:t>
                            </w:r>
                          </w:p>
                          <w:p w14:paraId="7E2A980A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Fonction : </w:t>
                            </w:r>
                          </w:p>
                          <w:p w14:paraId="4317B237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 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946AF8" id="Rectangle : coins arrondis 3" o:spid="_x0000_s1028" style="position:absolute;margin-left:140.9pt;margin-top:113.7pt;width:182.2pt;height:453.5pt;rotation:90;z-index:251657728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" o:allowincell="f" filled="f" strokecolor="#9c6">
                <v:textbox>
                  <w:txbxContent>
                    <w:p w14:paraId="3BEFEB81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RESPONSABLE HIERARCHIQUE DIRECT</w:t>
                      </w:r>
                    </w:p>
                    <w:p w14:paraId="7E2A980A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Fonction : </w:t>
                      </w:r>
                    </w:p>
                    <w:p w14:paraId="4317B237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 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6704" behindDoc="0" locked="0" layoutInCell="0" allowOverlap="1" wp14:anchorId="23B2CCB9" wp14:editId="7AB42AFA">
                <wp:simplePos x="0" y="0"/>
                <wp:positionH relativeFrom="margin">
                  <wp:posOffset>1816735</wp:posOffset>
                </wp:positionH>
                <wp:positionV relativeFrom="margin">
                  <wp:posOffset>-1352550</wp:posOffset>
                </wp:positionV>
                <wp:extent cx="2211070" cy="5759450"/>
                <wp:effectExtent l="0" t="2540" r="15240" b="15240"/>
                <wp:wrapSquare wrapText="bothSides"/>
                <wp:docPr id="411439592" name="Rectangle :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21107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2373477E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TITULAIRE DU POSTE</w:t>
                            </w:r>
                          </w:p>
                          <w:p w14:paraId="188A7768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Grade : </w:t>
                            </w:r>
                          </w:p>
                          <w:p w14:paraId="131380F7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 ………… / ………… / 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B2CCB9" id="Rectangle : coins arrondis 5" o:spid="_x0000_s1029" style="position:absolute;margin-left:143.05pt;margin-top:-106.5pt;width:174.1pt;height:453.5pt;rotation:90;z-index:25165670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" o:allowincell="f" filled="f" strokecolor="#9c6">
                <v:textbox>
                  <w:txbxContent>
                    <w:p w14:paraId="2373477E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TITULAIRE DU POSTE</w:t>
                      </w:r>
                    </w:p>
                    <w:p w14:paraId="188A7768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Grade : </w:t>
                      </w:r>
                    </w:p>
                    <w:p w14:paraId="131380F7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 ………… / ………… / 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0C274B" w:rsidRPr="00BE77FF">
        <w:rPr>
          <w:rFonts w:ascii="Roboto" w:hAnsi="Roboto"/>
          <w:noProof/>
        </w:rPr>
        <mc:AlternateContent>
          <mc:Choice Requires="wps">
            <w:drawing>
              <wp:anchor distT="91440" distB="91440" distL="137160" distR="137160" simplePos="0" relativeHeight="251658752" behindDoc="0" locked="0" layoutInCell="0" allowOverlap="1" wp14:anchorId="233DABFF" wp14:editId="0FFC2630">
                <wp:simplePos x="0" y="0"/>
                <wp:positionH relativeFrom="margin">
                  <wp:align>right</wp:align>
                </wp:positionH>
                <wp:positionV relativeFrom="margin">
                  <wp:posOffset>4356100</wp:posOffset>
                </wp:positionV>
                <wp:extent cx="2362200" cy="5759450"/>
                <wp:effectExtent l="0" t="3175" r="15875" b="15875"/>
                <wp:wrapSquare wrapText="bothSides"/>
                <wp:docPr id="1386240545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362200" cy="575945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noFill/>
                        <a:ln>
                          <a:solidFill>
                            <a:srgbClr val="99CC66"/>
                          </a:solidFill>
                        </a:ln>
                      </wps:spPr>
                      <wps:txbx>
                        <w:txbxContent>
                          <w:p w14:paraId="0E35DC1A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AUTORITE TERRITORIALE</w:t>
                            </w:r>
                          </w:p>
                          <w:p w14:paraId="434983B9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</w:r>
                          </w:p>
                          <w:p w14:paraId="764F2579" w14:textId="77777777" w:rsidR="00454E13" w:rsidRPr="000C274B" w:rsidRDefault="00454E13" w:rsidP="00454E13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/…………</w:t>
                            </w:r>
                            <w:r w:rsidRPr="000C274B"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3DABFF" id="Rectangle : coins arrondis 1" o:spid="_x0000_s1030" style="position:absolute;margin-left:134.8pt;margin-top:343pt;width:186pt;height:453.5pt;rotation:90;z-index:251658752;visibility:visible;mso-wrap-style:square;mso-width-percent:0;mso-height-percent:0;mso-wrap-distance-left:10.8pt;mso-wrap-distance-top:7.2pt;mso-wrap-distance-right:10.8pt;mso-wrap-distance-bottom:7.2pt;mso-position-horizontal:right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" o:allowincell="f" filled="f" strokecolor="#9c6">
                <v:textbox>
                  <w:txbxContent>
                    <w:p w14:paraId="0E35DC1A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AUTORITE TERRITORIALE</w:t>
                      </w:r>
                    </w:p>
                    <w:p w14:paraId="434983B9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</w:r>
                    </w:p>
                    <w:p w14:paraId="764F2579" w14:textId="77777777" w:rsidR="00454E13" w:rsidRPr="000C274B" w:rsidRDefault="00454E13" w:rsidP="00454E13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/…………</w:t>
                      </w:r>
                      <w:r w:rsidRPr="000C274B"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sectPr w:rsidR="00454E13" w:rsidRPr="00BE77FF" w:rsidSect="00C7234E">
      <w:pgSz w:w="11906" w:h="16838"/>
      <w:pgMar w:top="56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5E97E0" w14:textId="77777777" w:rsidR="002B0C44" w:rsidRDefault="002B0C44">
      <w:pPr>
        <w:spacing w:after="0" w:line="240" w:lineRule="auto"/>
      </w:pPr>
      <w:r>
        <w:separator/>
      </w:r>
    </w:p>
  </w:endnote>
  <w:endnote w:type="continuationSeparator" w:id="0">
    <w:p w14:paraId="416A916C" w14:textId="77777777" w:rsidR="002B0C44" w:rsidRDefault="002B0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CD9B38" w14:textId="77777777" w:rsidR="002B0C44" w:rsidRDefault="002B0C4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AA8D58C" w14:textId="77777777" w:rsidR="002B0C44" w:rsidRDefault="002B0C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94B40"/>
    <w:multiLevelType w:val="hybridMultilevel"/>
    <w:tmpl w:val="493C106E"/>
    <w:lvl w:ilvl="0" w:tplc="AAA4ED5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720DB"/>
    <w:multiLevelType w:val="hybridMultilevel"/>
    <w:tmpl w:val="05A27606"/>
    <w:lvl w:ilvl="0" w:tplc="6B284E36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C1159C"/>
    <w:multiLevelType w:val="hybridMultilevel"/>
    <w:tmpl w:val="4CC0F29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9310C"/>
    <w:multiLevelType w:val="hybridMultilevel"/>
    <w:tmpl w:val="88F6AA0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375BE"/>
    <w:multiLevelType w:val="hybridMultilevel"/>
    <w:tmpl w:val="92BEFC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41A86"/>
    <w:multiLevelType w:val="hybridMultilevel"/>
    <w:tmpl w:val="714A91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CE63F7"/>
    <w:multiLevelType w:val="hybridMultilevel"/>
    <w:tmpl w:val="AF666B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082AF5"/>
    <w:multiLevelType w:val="hybridMultilevel"/>
    <w:tmpl w:val="6756DD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1787D"/>
    <w:multiLevelType w:val="hybridMultilevel"/>
    <w:tmpl w:val="713695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D0E4D"/>
    <w:multiLevelType w:val="hybridMultilevel"/>
    <w:tmpl w:val="C936CA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F00E34"/>
    <w:multiLevelType w:val="hybridMultilevel"/>
    <w:tmpl w:val="9F4C8DB4"/>
    <w:lvl w:ilvl="0" w:tplc="9D2C4E7E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660C54"/>
    <w:multiLevelType w:val="hybridMultilevel"/>
    <w:tmpl w:val="2D56A748"/>
    <w:lvl w:ilvl="0" w:tplc="1402FDB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752852"/>
    <w:multiLevelType w:val="hybridMultilevel"/>
    <w:tmpl w:val="0F823D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4B0FC2"/>
    <w:multiLevelType w:val="hybridMultilevel"/>
    <w:tmpl w:val="9CA848C0"/>
    <w:lvl w:ilvl="0" w:tplc="199E1616">
      <w:numFmt w:val="bullet"/>
      <w:lvlText w:val="-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D419BA"/>
    <w:multiLevelType w:val="hybridMultilevel"/>
    <w:tmpl w:val="8A9E509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34C6A2C">
      <w:numFmt w:val="bullet"/>
      <w:lvlText w:val="-"/>
      <w:lvlJc w:val="left"/>
      <w:pPr>
        <w:ind w:left="1785" w:hanging="705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9604CD"/>
    <w:multiLevelType w:val="hybridMultilevel"/>
    <w:tmpl w:val="B0C4DC3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8940BF"/>
    <w:multiLevelType w:val="hybridMultilevel"/>
    <w:tmpl w:val="4B9ACFA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355175"/>
    <w:multiLevelType w:val="hybridMultilevel"/>
    <w:tmpl w:val="70D6218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D924A2"/>
    <w:multiLevelType w:val="hybridMultilevel"/>
    <w:tmpl w:val="4E2422E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A7CF0"/>
    <w:multiLevelType w:val="hybridMultilevel"/>
    <w:tmpl w:val="8DB843A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B4467D"/>
    <w:multiLevelType w:val="hybridMultilevel"/>
    <w:tmpl w:val="F768084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D95D20"/>
    <w:multiLevelType w:val="hybridMultilevel"/>
    <w:tmpl w:val="A3EC01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2D28"/>
    <w:multiLevelType w:val="hybridMultilevel"/>
    <w:tmpl w:val="22522B8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8D7164"/>
    <w:multiLevelType w:val="hybridMultilevel"/>
    <w:tmpl w:val="581E02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4751AD"/>
    <w:multiLevelType w:val="hybridMultilevel"/>
    <w:tmpl w:val="639E2D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A44924"/>
    <w:multiLevelType w:val="hybridMultilevel"/>
    <w:tmpl w:val="7DFCC5D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BA6FEA"/>
    <w:multiLevelType w:val="hybridMultilevel"/>
    <w:tmpl w:val="792602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1C0A5B"/>
    <w:multiLevelType w:val="hybridMultilevel"/>
    <w:tmpl w:val="03D41EB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9762E"/>
    <w:multiLevelType w:val="hybridMultilevel"/>
    <w:tmpl w:val="182A72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6B7DA5"/>
    <w:multiLevelType w:val="hybridMultilevel"/>
    <w:tmpl w:val="FC5C1F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1FC791C">
      <w:numFmt w:val="bullet"/>
      <w:lvlText w:val="•"/>
      <w:lvlJc w:val="left"/>
      <w:pPr>
        <w:ind w:left="1785" w:hanging="705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DE3539"/>
    <w:multiLevelType w:val="hybridMultilevel"/>
    <w:tmpl w:val="2BBC3C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8E7A44"/>
    <w:multiLevelType w:val="hybridMultilevel"/>
    <w:tmpl w:val="88D8465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FF46CE"/>
    <w:multiLevelType w:val="hybridMultilevel"/>
    <w:tmpl w:val="023CF2FC"/>
    <w:lvl w:ilvl="0" w:tplc="89B0A6F6">
      <w:start w:val="1"/>
      <w:numFmt w:val="bullet"/>
      <w:lvlText w:val="‐"/>
      <w:lvlJc w:val="left"/>
      <w:pPr>
        <w:ind w:left="720" w:hanging="360"/>
      </w:pPr>
      <w:rPr>
        <w:rFonts w:ascii="Cambria" w:hAnsi="Cambri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236194"/>
    <w:multiLevelType w:val="hybridMultilevel"/>
    <w:tmpl w:val="1226A7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CC31D3"/>
    <w:multiLevelType w:val="hybridMultilevel"/>
    <w:tmpl w:val="73AE518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6D2941"/>
    <w:multiLevelType w:val="hybridMultilevel"/>
    <w:tmpl w:val="C9044CC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C80817"/>
    <w:multiLevelType w:val="hybridMultilevel"/>
    <w:tmpl w:val="A00C6CB4"/>
    <w:lvl w:ilvl="0" w:tplc="67442B6E">
      <w:numFmt w:val="bullet"/>
      <w:lvlText w:val="•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6650B7"/>
    <w:multiLevelType w:val="hybridMultilevel"/>
    <w:tmpl w:val="6CC09A8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6E02E1"/>
    <w:multiLevelType w:val="hybridMultilevel"/>
    <w:tmpl w:val="390CD690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80E30C5"/>
    <w:multiLevelType w:val="hybridMultilevel"/>
    <w:tmpl w:val="05D635A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B7118B"/>
    <w:multiLevelType w:val="hybridMultilevel"/>
    <w:tmpl w:val="8ADCAA7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353E9F"/>
    <w:multiLevelType w:val="hybridMultilevel"/>
    <w:tmpl w:val="268C1E2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2458DC"/>
    <w:multiLevelType w:val="hybridMultilevel"/>
    <w:tmpl w:val="9948F816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060C5468">
      <w:numFmt w:val="bullet"/>
      <w:lvlText w:val="-"/>
      <w:lvlJc w:val="left"/>
      <w:pPr>
        <w:ind w:left="2505" w:hanging="705"/>
      </w:pPr>
      <w:rPr>
        <w:rFonts w:ascii="Roboto" w:eastAsia="Calibri" w:hAnsi="Roboto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C5191F"/>
    <w:multiLevelType w:val="hybridMultilevel"/>
    <w:tmpl w:val="CA7A360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860EDC"/>
    <w:multiLevelType w:val="hybridMultilevel"/>
    <w:tmpl w:val="EE80509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13376A"/>
    <w:multiLevelType w:val="hybridMultilevel"/>
    <w:tmpl w:val="9E68A872"/>
    <w:lvl w:ilvl="0" w:tplc="0B0419EA">
      <w:numFmt w:val="bullet"/>
      <w:lvlText w:val="•"/>
      <w:lvlJc w:val="left"/>
      <w:pPr>
        <w:ind w:left="1065" w:hanging="705"/>
      </w:pPr>
      <w:rPr>
        <w:rFonts w:ascii="Roboto" w:eastAsia="Calibri" w:hAnsi="Robot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711F3D"/>
    <w:multiLevelType w:val="hybridMultilevel"/>
    <w:tmpl w:val="180A9D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9E3D2B"/>
    <w:multiLevelType w:val="hybridMultilevel"/>
    <w:tmpl w:val="A476EDA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80704F4"/>
    <w:multiLevelType w:val="hybridMultilevel"/>
    <w:tmpl w:val="5FC8E0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0926473">
    <w:abstractNumId w:val="30"/>
  </w:num>
  <w:num w:numId="2" w16cid:durableId="733626819">
    <w:abstractNumId w:val="45"/>
  </w:num>
  <w:num w:numId="3" w16cid:durableId="987629646">
    <w:abstractNumId w:val="29"/>
  </w:num>
  <w:num w:numId="4" w16cid:durableId="1637056311">
    <w:abstractNumId w:val="36"/>
  </w:num>
  <w:num w:numId="5" w16cid:durableId="1212575806">
    <w:abstractNumId w:val="25"/>
  </w:num>
  <w:num w:numId="6" w16cid:durableId="914782830">
    <w:abstractNumId w:val="42"/>
  </w:num>
  <w:num w:numId="7" w16cid:durableId="1293826684">
    <w:abstractNumId w:val="41"/>
  </w:num>
  <w:num w:numId="8" w16cid:durableId="1287152046">
    <w:abstractNumId w:val="23"/>
  </w:num>
  <w:num w:numId="9" w16cid:durableId="398554272">
    <w:abstractNumId w:val="43"/>
  </w:num>
  <w:num w:numId="10" w16cid:durableId="396435194">
    <w:abstractNumId w:val="4"/>
  </w:num>
  <w:num w:numId="11" w16cid:durableId="402143927">
    <w:abstractNumId w:val="16"/>
  </w:num>
  <w:num w:numId="12" w16cid:durableId="141313850">
    <w:abstractNumId w:val="10"/>
  </w:num>
  <w:num w:numId="13" w16cid:durableId="974336831">
    <w:abstractNumId w:val="14"/>
  </w:num>
  <w:num w:numId="14" w16cid:durableId="1918784377">
    <w:abstractNumId w:val="12"/>
  </w:num>
  <w:num w:numId="15" w16cid:durableId="2039770727">
    <w:abstractNumId w:val="26"/>
  </w:num>
  <w:num w:numId="16" w16cid:durableId="1374816196">
    <w:abstractNumId w:val="13"/>
  </w:num>
  <w:num w:numId="17" w16cid:durableId="749544963">
    <w:abstractNumId w:val="46"/>
  </w:num>
  <w:num w:numId="18" w16cid:durableId="345443699">
    <w:abstractNumId w:val="1"/>
  </w:num>
  <w:num w:numId="19" w16cid:durableId="1382246106">
    <w:abstractNumId w:val="7"/>
  </w:num>
  <w:num w:numId="20" w16cid:durableId="1326276140">
    <w:abstractNumId w:val="44"/>
  </w:num>
  <w:num w:numId="21" w16cid:durableId="152454429">
    <w:abstractNumId w:val="15"/>
  </w:num>
  <w:num w:numId="22" w16cid:durableId="1054546226">
    <w:abstractNumId w:val="21"/>
  </w:num>
  <w:num w:numId="23" w16cid:durableId="170605876">
    <w:abstractNumId w:val="19"/>
  </w:num>
  <w:num w:numId="24" w16cid:durableId="1029834736">
    <w:abstractNumId w:val="17"/>
  </w:num>
  <w:num w:numId="25" w16cid:durableId="904267725">
    <w:abstractNumId w:val="37"/>
  </w:num>
  <w:num w:numId="26" w16cid:durableId="1091589952">
    <w:abstractNumId w:val="3"/>
  </w:num>
  <w:num w:numId="27" w16cid:durableId="721295644">
    <w:abstractNumId w:val="0"/>
  </w:num>
  <w:num w:numId="28" w16cid:durableId="122041314">
    <w:abstractNumId w:val="9"/>
  </w:num>
  <w:num w:numId="29" w16cid:durableId="1277374606">
    <w:abstractNumId w:val="35"/>
  </w:num>
  <w:num w:numId="30" w16cid:durableId="1822766150">
    <w:abstractNumId w:val="8"/>
  </w:num>
  <w:num w:numId="31" w16cid:durableId="938875198">
    <w:abstractNumId w:val="5"/>
  </w:num>
  <w:num w:numId="32" w16cid:durableId="1993750712">
    <w:abstractNumId w:val="20"/>
  </w:num>
  <w:num w:numId="33" w16cid:durableId="1612129196">
    <w:abstractNumId w:val="32"/>
  </w:num>
  <w:num w:numId="34" w16cid:durableId="1017997793">
    <w:abstractNumId w:val="38"/>
  </w:num>
  <w:num w:numId="35" w16cid:durableId="465700915">
    <w:abstractNumId w:val="11"/>
  </w:num>
  <w:num w:numId="36" w16cid:durableId="916747511">
    <w:abstractNumId w:val="33"/>
  </w:num>
  <w:num w:numId="37" w16cid:durableId="455100846">
    <w:abstractNumId w:val="28"/>
  </w:num>
  <w:num w:numId="38" w16cid:durableId="1396775213">
    <w:abstractNumId w:val="40"/>
  </w:num>
  <w:num w:numId="39" w16cid:durableId="1167474738">
    <w:abstractNumId w:val="39"/>
  </w:num>
  <w:num w:numId="40" w16cid:durableId="1349407380">
    <w:abstractNumId w:val="22"/>
  </w:num>
  <w:num w:numId="41" w16cid:durableId="1160465835">
    <w:abstractNumId w:val="31"/>
  </w:num>
  <w:num w:numId="42" w16cid:durableId="1833522296">
    <w:abstractNumId w:val="24"/>
  </w:num>
  <w:num w:numId="43" w16cid:durableId="1547716027">
    <w:abstractNumId w:val="34"/>
  </w:num>
  <w:num w:numId="44" w16cid:durableId="1582644430">
    <w:abstractNumId w:val="47"/>
  </w:num>
  <w:num w:numId="45" w16cid:durableId="88235813">
    <w:abstractNumId w:val="27"/>
  </w:num>
  <w:num w:numId="46" w16cid:durableId="1165391699">
    <w:abstractNumId w:val="48"/>
  </w:num>
  <w:num w:numId="47" w16cid:durableId="802231120">
    <w:abstractNumId w:val="2"/>
  </w:num>
  <w:num w:numId="48" w16cid:durableId="1238247467">
    <w:abstractNumId w:val="18"/>
  </w:num>
  <w:num w:numId="49" w16cid:durableId="8903382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C44"/>
    <w:rsid w:val="000B28A1"/>
    <w:rsid w:val="000C274B"/>
    <w:rsid w:val="001167D9"/>
    <w:rsid w:val="00121071"/>
    <w:rsid w:val="001A2017"/>
    <w:rsid w:val="002B0C44"/>
    <w:rsid w:val="00313D69"/>
    <w:rsid w:val="00372281"/>
    <w:rsid w:val="00454E13"/>
    <w:rsid w:val="005F7468"/>
    <w:rsid w:val="00784B63"/>
    <w:rsid w:val="00884A40"/>
    <w:rsid w:val="008F6486"/>
    <w:rsid w:val="009629FE"/>
    <w:rsid w:val="00971338"/>
    <w:rsid w:val="00A07C10"/>
    <w:rsid w:val="00B029B2"/>
    <w:rsid w:val="00BC7CA4"/>
    <w:rsid w:val="00BE77FF"/>
    <w:rsid w:val="00C7234E"/>
    <w:rsid w:val="00DD4DAC"/>
    <w:rsid w:val="00EF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38EE1"/>
  <w15:docId w15:val="{827F7C99-F36F-4574-93E7-0201F29FE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rPr>
      <w:color w:val="808080"/>
    </w:rPr>
  </w:style>
  <w:style w:type="character" w:customStyle="1" w:styleId="Style2">
    <w:name w:val="Style2"/>
    <w:uiPriority w:val="1"/>
    <w:rPr>
      <w:rFonts w:ascii="Calibri" w:hAnsi="Calibri"/>
      <w:b w:val="0"/>
      <w:i w:val="0"/>
      <w:sz w:val="22"/>
    </w:rPr>
  </w:style>
  <w:style w:type="paragraph" w:styleId="Paragraphedeliste">
    <w:name w:val="List Paragraph"/>
    <w:basedOn w:val="Normal"/>
    <w:uiPriority w:val="34"/>
    <w:qFormat/>
    <w:rsid w:val="00313D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.gauvain\Documents\Mod&#232;les%20Office%20personnalis&#233;s\Mod&#232;le%20fiche%20de%20poste%20Agent%20charg&#233;%20de%20la%20propret&#233;%20des%20locaux%20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Modèle fiche de poste Agent chargé de la propreté des locaux .dotx</Template>
  <TotalTime>26</TotalTime>
  <Pages>3</Pages>
  <Words>386</Words>
  <Characters>2126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GAUVAIN</dc:creator>
  <cp:keywords/>
  <dc:description/>
  <cp:lastModifiedBy>Christelle GAUVAIN</cp:lastModifiedBy>
  <cp:revision>4</cp:revision>
  <dcterms:created xsi:type="dcterms:W3CDTF">2024-07-12T13:30:00Z</dcterms:created>
  <dcterms:modified xsi:type="dcterms:W3CDTF">2024-09-20T13:53:00Z</dcterms:modified>
</cp:coreProperties>
</file>